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margin" w:tblpY="-525"/>
        <w:tblW w:w="11023" w:type="dxa"/>
        <w:tblLook w:val="04A0" w:firstRow="1" w:lastRow="0" w:firstColumn="1" w:lastColumn="0" w:noHBand="0" w:noVBand="1"/>
      </w:tblPr>
      <w:tblGrid>
        <w:gridCol w:w="5529"/>
        <w:gridCol w:w="5494"/>
      </w:tblGrid>
      <w:tr w:rsidR="00BE4AA9" w:rsidRPr="003D366B" w:rsidTr="008E4B9E">
        <w:trPr>
          <w:trHeight w:val="1130"/>
        </w:trPr>
        <w:tc>
          <w:tcPr>
            <w:tcW w:w="5529" w:type="dxa"/>
          </w:tcPr>
          <w:p w:rsidR="00BE4AA9" w:rsidRDefault="00694F97" w:rsidP="00E04AB8">
            <w:pPr>
              <w:rPr>
                <w:lang w:val="fr-FR"/>
              </w:rPr>
            </w:pPr>
            <w:r w:rsidRPr="006D0252">
              <w:rPr>
                <w:lang w:val="fr-FR"/>
              </w:rPr>
              <w:t>Vendredi</w:t>
            </w:r>
            <w:r w:rsidRPr="00694F97">
              <w:rPr>
                <w:lang w:val="fr-FR"/>
              </w:rPr>
              <w:t xml:space="preserve"> </w:t>
            </w:r>
            <w:r w:rsidR="00BE4AA9" w:rsidRPr="00694F97">
              <w:rPr>
                <w:lang w:val="fr-FR"/>
              </w:rPr>
              <w:t xml:space="preserve"> 1</w:t>
            </w:r>
          </w:p>
          <w:p w:rsidR="006544FA" w:rsidRDefault="00DD2C37" w:rsidP="00E04AB8">
            <w:pPr>
              <w:rPr>
                <w:lang w:val="fr-FR"/>
              </w:rPr>
            </w:pPr>
            <w:r>
              <w:rPr>
                <w:b/>
                <w:noProof/>
                <w:lang w:val="fr-FR" w:eastAsia="fr-FR"/>
              </w:rPr>
              <w:t>Cynthia</w:t>
            </w:r>
            <w:r w:rsidR="006544FA">
              <w:rPr>
                <w:b/>
                <w:noProof/>
                <w:lang w:val="fr-FR" w:eastAsia="fr-FR"/>
              </w:rPr>
              <w:t xml:space="preserve"> Abraham</w:t>
            </w:r>
            <w:r w:rsidR="00694F97" w:rsidRPr="009069E8">
              <w:rPr>
                <w:b/>
                <w:noProof/>
                <w:lang w:val="fr-FR" w:eastAsia="fr-FR"/>
              </w:rPr>
              <w:t xml:space="preserve"> Quartet</w:t>
            </w:r>
          </w:p>
          <w:p w:rsidR="00BE4AA9" w:rsidRPr="003A03D3" w:rsidRDefault="00BE4AA9" w:rsidP="00F67079">
            <w:pPr>
              <w:rPr>
                <w:rFonts w:eastAsia="Times New Roman"/>
                <w:color w:val="2A2A2A"/>
                <w:sz w:val="18"/>
                <w:szCs w:val="18"/>
                <w:lang w:val="fr-FR" w:eastAsia="fr-FR"/>
              </w:rPr>
            </w:pPr>
          </w:p>
        </w:tc>
        <w:tc>
          <w:tcPr>
            <w:tcW w:w="5494" w:type="dxa"/>
          </w:tcPr>
          <w:p w:rsidR="00C851FA" w:rsidRDefault="005A361D" w:rsidP="00C851FA">
            <w:p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>Samedi 16</w:t>
            </w:r>
          </w:p>
          <w:p w:rsidR="005A361D" w:rsidRPr="003D366B" w:rsidRDefault="003D366B" w:rsidP="00C851FA">
            <w:pPr>
              <w:rPr>
                <w:b/>
                <w:noProof/>
                <w:lang w:eastAsia="fr-FR"/>
              </w:rPr>
            </w:pPr>
            <w:r w:rsidRPr="003D366B">
              <w:rPr>
                <w:b/>
                <w:noProof/>
                <w:lang w:eastAsia="fr-FR"/>
              </w:rPr>
              <w:t>Loukmil Perz Trio</w:t>
            </w:r>
          </w:p>
          <w:p w:rsidR="00BE4AA9" w:rsidRPr="003D366B" w:rsidRDefault="003D366B" w:rsidP="004C1A62">
            <w:pPr>
              <w:rPr>
                <w:b/>
                <w:noProof/>
                <w:lang w:eastAsia="fr-FR"/>
              </w:rPr>
            </w:pPr>
            <w:r w:rsidRPr="003D366B">
              <w:rPr>
                <w:noProof/>
                <w:sz w:val="18"/>
                <w:szCs w:val="18"/>
                <w:lang w:eastAsia="fr-FR"/>
              </w:rPr>
              <w:t>Johathan Avishai (piano) Felipe Cabrera (bass) Loukmil Perez</w:t>
            </w:r>
            <w:r w:rsidR="00D953FC" w:rsidRPr="003D366B">
              <w:rPr>
                <w:noProof/>
                <w:sz w:val="18"/>
                <w:szCs w:val="18"/>
                <w:lang w:eastAsia="fr-FR"/>
              </w:rPr>
              <w:t xml:space="preserve"> (drums)</w:t>
            </w:r>
          </w:p>
        </w:tc>
      </w:tr>
      <w:tr w:rsidR="00BE4AA9" w:rsidRPr="00F422FA" w:rsidTr="008E4B9E">
        <w:trPr>
          <w:trHeight w:val="876"/>
        </w:trPr>
        <w:tc>
          <w:tcPr>
            <w:tcW w:w="5529" w:type="dxa"/>
          </w:tcPr>
          <w:p w:rsidR="00BE4AA9" w:rsidRDefault="00694F97" w:rsidP="00E04AB8">
            <w:pPr>
              <w:rPr>
                <w:lang w:val="fr-FR"/>
              </w:rPr>
            </w:pPr>
            <w:r w:rsidRPr="006544FA">
              <w:rPr>
                <w:noProof/>
                <w:lang w:val="fr-FR"/>
              </w:rPr>
              <w:t>Samedi</w:t>
            </w:r>
            <w:r w:rsidRPr="006D0252">
              <w:rPr>
                <w:lang w:val="fr-FR"/>
              </w:rPr>
              <w:t xml:space="preserve"> </w:t>
            </w:r>
            <w:r w:rsidR="00BE4AA9" w:rsidRPr="006D0252">
              <w:rPr>
                <w:lang w:val="fr-FR"/>
              </w:rPr>
              <w:t>2</w:t>
            </w:r>
          </w:p>
          <w:p w:rsidR="00694F97" w:rsidRDefault="002C7B62" w:rsidP="00E04AB8">
            <w:pPr>
              <w:rPr>
                <w:b/>
                <w:lang w:val="fr-FR"/>
              </w:rPr>
            </w:pPr>
            <w:proofErr w:type="spellStart"/>
            <w:r>
              <w:rPr>
                <w:b/>
                <w:lang w:val="fr-FR"/>
              </w:rPr>
              <w:t>Ory</w:t>
            </w:r>
            <w:proofErr w:type="spellEnd"/>
            <w:r>
              <w:rPr>
                <w:b/>
                <w:lang w:val="fr-FR"/>
              </w:rPr>
              <w:t xml:space="preserve"> </w:t>
            </w:r>
            <w:proofErr w:type="spellStart"/>
            <w:r>
              <w:rPr>
                <w:b/>
                <w:lang w:val="fr-FR"/>
              </w:rPr>
              <w:t>Minie</w:t>
            </w:r>
            <w:proofErr w:type="spellEnd"/>
            <w:r w:rsidR="00F67079">
              <w:rPr>
                <w:b/>
                <w:lang w:val="fr-FR"/>
              </w:rPr>
              <w:t xml:space="preserve"> Quartet</w:t>
            </w:r>
          </w:p>
          <w:p w:rsidR="002C7B62" w:rsidRPr="002C7B62" w:rsidRDefault="002C7B62" w:rsidP="002C7B62">
            <w:pPr>
              <w:rPr>
                <w:b/>
              </w:rPr>
            </w:pPr>
            <w:r>
              <w:rPr>
                <w:noProof/>
                <w:sz w:val="18"/>
                <w:szCs w:val="18"/>
                <w:lang w:eastAsia="fr-FR"/>
              </w:rPr>
              <w:t>Ory Minie (vocal) Alexey Asantcheef (piano) Alexandre Perrot (Contre Basse) Ariel Tesier (drums)</w:t>
            </w:r>
          </w:p>
          <w:p w:rsidR="00BE4AA9" w:rsidRPr="006D0252" w:rsidRDefault="00F67079" w:rsidP="00F67079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5494" w:type="dxa"/>
          </w:tcPr>
          <w:p w:rsidR="003D366B" w:rsidRDefault="003D366B" w:rsidP="003D366B">
            <w:pPr>
              <w:rPr>
                <w:noProof/>
                <w:lang w:eastAsia="fr-FR"/>
              </w:rPr>
            </w:pPr>
            <w:r w:rsidRPr="00F422FA">
              <w:rPr>
                <w:noProof/>
                <w:lang w:eastAsia="fr-FR"/>
              </w:rPr>
              <w:t>Mardi 19</w:t>
            </w:r>
          </w:p>
          <w:p w:rsidR="003D366B" w:rsidRPr="00F422FA" w:rsidRDefault="003D366B" w:rsidP="003D366B">
            <w:pPr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t>Christelle Coudeyrat Trio</w:t>
            </w:r>
          </w:p>
          <w:p w:rsidR="00BE4AA9" w:rsidRPr="00F422FA" w:rsidRDefault="00BE4AA9" w:rsidP="003D366B">
            <w:pPr>
              <w:rPr>
                <w:noProof/>
                <w:sz w:val="18"/>
                <w:szCs w:val="18"/>
                <w:lang w:eastAsia="fr-FR"/>
              </w:rPr>
            </w:pPr>
          </w:p>
        </w:tc>
      </w:tr>
      <w:tr w:rsidR="00BE4AA9" w:rsidRPr="006D0252" w:rsidTr="008E4B9E">
        <w:trPr>
          <w:trHeight w:val="1048"/>
        </w:trPr>
        <w:tc>
          <w:tcPr>
            <w:tcW w:w="5529" w:type="dxa"/>
          </w:tcPr>
          <w:p w:rsidR="00BE4AA9" w:rsidRPr="003A03D3" w:rsidRDefault="00694F97" w:rsidP="00E04AB8">
            <w:pPr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Mardi</w:t>
            </w:r>
            <w:r w:rsidRPr="003A03D3">
              <w:rPr>
                <w:noProof/>
                <w:lang w:val="fr-FR"/>
              </w:rPr>
              <w:t xml:space="preserve"> 5</w:t>
            </w:r>
          </w:p>
          <w:p w:rsidR="00BE4AA9" w:rsidRPr="003A03D3" w:rsidRDefault="006544FA" w:rsidP="00E04AB8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Karim </w:t>
            </w:r>
            <w:proofErr w:type="spellStart"/>
            <w:r>
              <w:rPr>
                <w:b/>
                <w:lang w:val="fr-FR"/>
              </w:rPr>
              <w:t>Blal</w:t>
            </w:r>
            <w:proofErr w:type="spellEnd"/>
            <w:r>
              <w:rPr>
                <w:b/>
                <w:lang w:val="fr-FR"/>
              </w:rPr>
              <w:t xml:space="preserve"> Trio </w:t>
            </w:r>
          </w:p>
          <w:p w:rsidR="00BE4AA9" w:rsidRPr="003A03D3" w:rsidRDefault="00BE4AA9" w:rsidP="00F67079">
            <w:pPr>
              <w:rPr>
                <w:b/>
                <w:sz w:val="18"/>
                <w:szCs w:val="18"/>
                <w:lang w:val="fr-FR"/>
              </w:rPr>
            </w:pPr>
          </w:p>
        </w:tc>
        <w:tc>
          <w:tcPr>
            <w:tcW w:w="5494" w:type="dxa"/>
          </w:tcPr>
          <w:p w:rsidR="003D366B" w:rsidRPr="006544FA" w:rsidRDefault="003D366B" w:rsidP="003D366B">
            <w:pPr>
              <w:rPr>
                <w:noProof/>
                <w:sz w:val="18"/>
                <w:szCs w:val="18"/>
                <w:lang w:eastAsia="fr-FR"/>
              </w:rPr>
            </w:pPr>
            <w:r w:rsidRPr="006544FA">
              <w:rPr>
                <w:noProof/>
                <w:lang w:eastAsia="fr-FR"/>
              </w:rPr>
              <w:t>Mercredi 20</w:t>
            </w:r>
          </w:p>
          <w:p w:rsidR="003D366B" w:rsidRPr="006544FA" w:rsidRDefault="003D366B" w:rsidP="003D366B">
            <w:pPr>
              <w:rPr>
                <w:b/>
              </w:rPr>
            </w:pPr>
            <w:r>
              <w:rPr>
                <w:b/>
              </w:rPr>
              <w:t>David Garcia</w:t>
            </w:r>
            <w:r w:rsidRPr="006544FA">
              <w:rPr>
                <w:b/>
              </w:rPr>
              <w:t xml:space="preserve"> Trio</w:t>
            </w:r>
          </w:p>
          <w:p w:rsidR="00BE4AA9" w:rsidRPr="004C1A62" w:rsidRDefault="00F67079" w:rsidP="00F67079">
            <w:pPr>
              <w:rPr>
                <w:b/>
              </w:rPr>
            </w:pPr>
            <w:r>
              <w:rPr>
                <w:noProof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BE4AA9" w:rsidRPr="00703BAE" w:rsidTr="00C20649">
        <w:trPr>
          <w:trHeight w:val="750"/>
        </w:trPr>
        <w:tc>
          <w:tcPr>
            <w:tcW w:w="5529" w:type="dxa"/>
          </w:tcPr>
          <w:p w:rsidR="00BE4AA9" w:rsidRPr="00D953FC" w:rsidRDefault="00694F97" w:rsidP="00E04AB8">
            <w:pPr>
              <w:rPr>
                <w:noProof/>
              </w:rPr>
            </w:pPr>
            <w:r w:rsidRPr="003F01CF">
              <w:rPr>
                <w:noProof/>
                <w:lang w:eastAsia="fr-FR"/>
              </w:rPr>
              <w:t>Mercredi</w:t>
            </w:r>
            <w:r w:rsidRPr="00D953FC">
              <w:rPr>
                <w:noProof/>
              </w:rPr>
              <w:t xml:space="preserve"> </w:t>
            </w:r>
            <w:r w:rsidR="00BE4AA9" w:rsidRPr="00D953FC">
              <w:rPr>
                <w:noProof/>
              </w:rPr>
              <w:t>6</w:t>
            </w:r>
          </w:p>
          <w:p w:rsidR="00BE4AA9" w:rsidRPr="00D953FC" w:rsidRDefault="006544FA" w:rsidP="00E04AB8">
            <w:pPr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t xml:space="preserve">Gregory Privat. Et Nesrine Ghalmi </w:t>
            </w:r>
            <w:r w:rsidR="002C7B62">
              <w:rPr>
                <w:b/>
                <w:noProof/>
                <w:sz w:val="24"/>
                <w:szCs w:val="24"/>
                <w:lang w:eastAsia="fr-FR"/>
              </w:rPr>
              <w:t>Duo</w:t>
            </w:r>
          </w:p>
          <w:p w:rsidR="00E04AB8" w:rsidRPr="00D953FC" w:rsidRDefault="006544FA" w:rsidP="002C7B6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/>
              </w:rPr>
              <w:t>Gregory Privat (piano) et Nesrine Ghalmi (vocal)</w:t>
            </w:r>
            <w:r w:rsidR="002C7B62">
              <w:rPr>
                <w:noProof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5494" w:type="dxa"/>
          </w:tcPr>
          <w:p w:rsidR="003D366B" w:rsidRPr="003A03D3" w:rsidRDefault="003D366B" w:rsidP="003D366B">
            <w:pPr>
              <w:rPr>
                <w:noProof/>
                <w:lang w:val="fr-FR" w:eastAsia="fr-FR"/>
              </w:rPr>
            </w:pPr>
            <w:r w:rsidRPr="003A03D3">
              <w:rPr>
                <w:noProof/>
                <w:lang w:val="fr-FR" w:eastAsia="fr-FR"/>
              </w:rPr>
              <w:t>Jeudi 21</w:t>
            </w:r>
          </w:p>
          <w:p w:rsidR="003D366B" w:rsidRPr="003A03D3" w:rsidRDefault="003D366B" w:rsidP="003D366B">
            <w:pPr>
              <w:rPr>
                <w:b/>
                <w:noProof/>
                <w:lang w:val="fr-FR" w:eastAsia="fr-FR"/>
              </w:rPr>
            </w:pPr>
            <w:r w:rsidRPr="003A03D3">
              <w:rPr>
                <w:b/>
                <w:noProof/>
                <w:lang w:val="fr-FR" w:eastAsia="fr-FR"/>
              </w:rPr>
              <w:t>Jam de Thomas Curbillon Quartet</w:t>
            </w:r>
            <w:r>
              <w:rPr>
                <w:b/>
                <w:noProof/>
                <w:lang w:val="fr-FR" w:eastAsia="fr-FR"/>
              </w:rPr>
              <w:t xml:space="preserve"> ! </w:t>
            </w:r>
          </w:p>
          <w:p w:rsidR="003D366B" w:rsidRPr="003A03D3" w:rsidRDefault="003D366B" w:rsidP="003D366B">
            <w:pPr>
              <w:rPr>
                <w:lang w:val="fr-FR"/>
              </w:rPr>
            </w:pPr>
            <w:r w:rsidRPr="00703BAE">
              <w:rPr>
                <w:noProof/>
                <w:sz w:val="18"/>
                <w:szCs w:val="18"/>
                <w:lang w:val="fr-FR" w:eastAsia="fr-FR"/>
              </w:rPr>
              <w:t>Sylvain Dubrez(bass) Jean Kapsa (piano) Nicolas Groupp (drums)</w:t>
            </w:r>
            <w:r w:rsidR="00703BAE" w:rsidRPr="00703BAE">
              <w:rPr>
                <w:noProof/>
                <w:sz w:val="18"/>
                <w:szCs w:val="18"/>
                <w:lang w:val="fr-FR" w:eastAsia="fr-FR"/>
              </w:rPr>
              <w:t xml:space="preserve"> </w:t>
            </w:r>
            <w:r w:rsidR="00703BAE" w:rsidRPr="00703BAE">
              <w:rPr>
                <w:noProof/>
                <w:sz w:val="18"/>
                <w:szCs w:val="18"/>
                <w:lang w:val="fr-FR" w:eastAsia="fr-FR"/>
              </w:rPr>
              <w:t>Thomas Curbillon (chanteur et guitariste)</w:t>
            </w:r>
          </w:p>
          <w:p w:rsidR="008139DB" w:rsidRPr="00703BAE" w:rsidRDefault="008139DB" w:rsidP="004C1A62">
            <w:pPr>
              <w:rPr>
                <w:noProof/>
                <w:sz w:val="18"/>
                <w:szCs w:val="18"/>
                <w:lang w:val="fr-FR" w:eastAsia="fr-FR"/>
              </w:rPr>
            </w:pPr>
          </w:p>
        </w:tc>
      </w:tr>
      <w:tr w:rsidR="00BE4AA9" w:rsidRPr="00D953FC" w:rsidTr="008E4B9E">
        <w:trPr>
          <w:trHeight w:val="1040"/>
        </w:trPr>
        <w:tc>
          <w:tcPr>
            <w:tcW w:w="5529" w:type="dxa"/>
          </w:tcPr>
          <w:p w:rsidR="00BE4AA9" w:rsidRPr="006544FA" w:rsidRDefault="00694F97" w:rsidP="00E04AB8">
            <w:pPr>
              <w:rPr>
                <w:noProof/>
                <w:lang w:eastAsia="fr-FR"/>
              </w:rPr>
            </w:pPr>
            <w:r w:rsidRPr="006544FA">
              <w:rPr>
                <w:noProof/>
              </w:rPr>
              <w:t>Jeudi</w:t>
            </w:r>
            <w:r w:rsidRPr="006544FA">
              <w:rPr>
                <w:noProof/>
                <w:lang w:eastAsia="fr-FR"/>
              </w:rPr>
              <w:t xml:space="preserve"> </w:t>
            </w:r>
            <w:r w:rsidR="00BE4AA9" w:rsidRPr="006544FA">
              <w:rPr>
                <w:noProof/>
                <w:lang w:eastAsia="fr-FR"/>
              </w:rPr>
              <w:t>7</w:t>
            </w:r>
          </w:p>
          <w:p w:rsidR="00C851FA" w:rsidRDefault="00C851FA" w:rsidP="00C851FA">
            <w:pPr>
              <w:rPr>
                <w:b/>
                <w:noProof/>
                <w:lang w:val="fr-FR" w:eastAsia="fr-FR"/>
              </w:rPr>
            </w:pPr>
            <w:r w:rsidRPr="006544FA">
              <w:rPr>
                <w:b/>
                <w:noProof/>
                <w:lang w:eastAsia="fr-FR"/>
              </w:rPr>
              <w:t>Jam</w:t>
            </w:r>
            <w:r w:rsidR="00BE4AA9" w:rsidRPr="006544FA">
              <w:rPr>
                <w:b/>
                <w:noProof/>
                <w:lang w:eastAsia="fr-FR"/>
              </w:rPr>
              <w:t xml:space="preserve"> </w:t>
            </w:r>
            <w:r w:rsidR="003A03D3" w:rsidRPr="006544FA">
              <w:rPr>
                <w:b/>
                <w:noProof/>
                <w:lang w:eastAsia="fr-FR"/>
              </w:rPr>
              <w:t>de Thom</w:t>
            </w:r>
            <w:r w:rsidR="003A03D3" w:rsidRPr="003A03D3">
              <w:rPr>
                <w:b/>
                <w:noProof/>
                <w:lang w:val="fr-FR" w:eastAsia="fr-FR"/>
              </w:rPr>
              <w:t>as Curbillon  Quartet!</w:t>
            </w:r>
          </w:p>
          <w:p w:rsidR="00D953FC" w:rsidRPr="003A03D3" w:rsidRDefault="00D953FC" w:rsidP="00C851FA">
            <w:pPr>
              <w:rPr>
                <w:lang w:val="fr-FR"/>
              </w:rPr>
            </w:pPr>
            <w:r w:rsidRPr="00703BAE">
              <w:rPr>
                <w:noProof/>
                <w:sz w:val="18"/>
                <w:szCs w:val="18"/>
                <w:lang w:val="fr-FR" w:eastAsia="fr-FR"/>
              </w:rPr>
              <w:t>Sylvain Dubrez(bass) Jean Kapsa (piano) Nicolas Groupp (drums)</w:t>
            </w:r>
            <w:r w:rsidR="00703BAE" w:rsidRPr="00703BAE">
              <w:rPr>
                <w:noProof/>
                <w:sz w:val="18"/>
                <w:szCs w:val="18"/>
                <w:lang w:val="fr-FR" w:eastAsia="fr-FR"/>
              </w:rPr>
              <w:t xml:space="preserve"> </w:t>
            </w:r>
            <w:r w:rsidR="00703BAE" w:rsidRPr="00703BAE">
              <w:rPr>
                <w:noProof/>
                <w:sz w:val="18"/>
                <w:szCs w:val="18"/>
                <w:lang w:val="fr-FR" w:eastAsia="fr-FR"/>
              </w:rPr>
              <w:t>Thomas Curbillon (chanteur et guitariste)</w:t>
            </w:r>
            <w:bookmarkStart w:id="0" w:name="_GoBack"/>
            <w:bookmarkEnd w:id="0"/>
          </w:p>
          <w:p w:rsidR="00BE4AA9" w:rsidRPr="003A03D3" w:rsidRDefault="00BE4AA9" w:rsidP="00E04AB8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5494" w:type="dxa"/>
          </w:tcPr>
          <w:p w:rsidR="00BE4AA9" w:rsidRDefault="003D366B" w:rsidP="003D366B">
            <w:p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>Vendredi 22</w:t>
            </w:r>
          </w:p>
          <w:p w:rsidR="003D366B" w:rsidRPr="00F422FA" w:rsidRDefault="003D366B" w:rsidP="003D366B">
            <w:pPr>
              <w:rPr>
                <w:b/>
                <w:noProof/>
                <w:lang w:val="fr-FR" w:eastAsia="fr-FR"/>
              </w:rPr>
            </w:pPr>
            <w:r>
              <w:rPr>
                <w:b/>
                <w:noProof/>
                <w:lang w:val="fr-FR" w:eastAsia="fr-FR"/>
              </w:rPr>
              <w:t>Kay Bourgine Quartet</w:t>
            </w:r>
          </w:p>
        </w:tc>
      </w:tr>
      <w:tr w:rsidR="00BE4AA9" w:rsidRPr="003D366B" w:rsidTr="008E4B9E">
        <w:trPr>
          <w:trHeight w:val="884"/>
        </w:trPr>
        <w:tc>
          <w:tcPr>
            <w:tcW w:w="5529" w:type="dxa"/>
          </w:tcPr>
          <w:p w:rsidR="00BE4AA9" w:rsidRPr="00DD2C37" w:rsidRDefault="00694F97" w:rsidP="00E04AB8">
            <w:r w:rsidRPr="00DD2C37">
              <w:rPr>
                <w:noProof/>
                <w:sz w:val="20"/>
                <w:szCs w:val="20"/>
                <w:lang w:eastAsia="fr-FR"/>
              </w:rPr>
              <w:t>Vendredi</w:t>
            </w:r>
            <w:r w:rsidRPr="00DD2C37">
              <w:rPr>
                <w:noProof/>
              </w:rPr>
              <w:t xml:space="preserve"> </w:t>
            </w:r>
            <w:r w:rsidR="00BE4AA9" w:rsidRPr="00DD2C37">
              <w:rPr>
                <w:noProof/>
              </w:rPr>
              <w:t>8</w:t>
            </w:r>
          </w:p>
          <w:p w:rsidR="006544FA" w:rsidRPr="006544FA" w:rsidRDefault="006544FA" w:rsidP="006544FA">
            <w:pPr>
              <w:rPr>
                <w:noProof/>
                <w:lang w:eastAsia="fr-FR"/>
              </w:rPr>
            </w:pPr>
            <w:r w:rsidRPr="006544FA">
              <w:rPr>
                <w:b/>
                <w:noProof/>
                <w:lang w:eastAsia="fr-FR"/>
              </w:rPr>
              <w:t>Jazz</w:t>
            </w:r>
            <w:r>
              <w:rPr>
                <w:b/>
                <w:noProof/>
                <w:lang w:eastAsia="fr-FR"/>
              </w:rPr>
              <w:t>’ in Sync</w:t>
            </w:r>
            <w:r w:rsidRPr="006544FA">
              <w:rPr>
                <w:b/>
                <w:noProof/>
                <w:lang w:eastAsia="fr-FR"/>
              </w:rPr>
              <w:t xml:space="preserve"> Quintet</w:t>
            </w:r>
          </w:p>
          <w:p w:rsidR="006544FA" w:rsidRPr="006544FA" w:rsidRDefault="006544FA" w:rsidP="006544FA">
            <w:pPr>
              <w:rPr>
                <w:noProof/>
                <w:lang w:eastAsia="fr-FR"/>
              </w:rPr>
            </w:pPr>
          </w:p>
        </w:tc>
        <w:tc>
          <w:tcPr>
            <w:tcW w:w="5494" w:type="dxa"/>
          </w:tcPr>
          <w:p w:rsidR="0054436A" w:rsidRPr="00D953FC" w:rsidRDefault="0054436A" w:rsidP="0054436A">
            <w:pPr>
              <w:rPr>
                <w:noProof/>
                <w:lang w:val="fr-FR" w:eastAsia="fr-FR"/>
              </w:rPr>
            </w:pPr>
            <w:r w:rsidRPr="00D953FC">
              <w:rPr>
                <w:noProof/>
                <w:lang w:val="fr-FR" w:eastAsia="fr-FR"/>
              </w:rPr>
              <w:t>Samedi 23</w:t>
            </w:r>
          </w:p>
          <w:p w:rsidR="0054436A" w:rsidRPr="00D953FC" w:rsidRDefault="0054436A" w:rsidP="0054436A">
            <w:pPr>
              <w:rPr>
                <w:b/>
                <w:noProof/>
                <w:lang w:val="fr-FR" w:eastAsia="fr-FR"/>
              </w:rPr>
            </w:pPr>
            <w:r>
              <w:rPr>
                <w:b/>
                <w:noProof/>
                <w:lang w:val="fr-FR" w:eastAsia="fr-FR"/>
              </w:rPr>
              <w:t>Caroline Porta Quartet</w:t>
            </w:r>
          </w:p>
          <w:p w:rsidR="008139DB" w:rsidRPr="003D366B" w:rsidRDefault="008139DB" w:rsidP="0054436A">
            <w:pPr>
              <w:rPr>
                <w:noProof/>
                <w:sz w:val="18"/>
                <w:szCs w:val="18"/>
                <w:lang w:val="fr-FR" w:eastAsia="fr-FR"/>
              </w:rPr>
            </w:pPr>
          </w:p>
        </w:tc>
      </w:tr>
      <w:tr w:rsidR="00BE4AA9" w:rsidRPr="0054436A" w:rsidTr="008E4B9E">
        <w:trPr>
          <w:trHeight w:val="1110"/>
        </w:trPr>
        <w:tc>
          <w:tcPr>
            <w:tcW w:w="5529" w:type="dxa"/>
          </w:tcPr>
          <w:p w:rsidR="006544FA" w:rsidRDefault="00694F97" w:rsidP="00E04AB8">
            <w:pPr>
              <w:rPr>
                <w:noProof/>
                <w:sz w:val="20"/>
                <w:szCs w:val="20"/>
                <w:lang w:val="fr-FR" w:eastAsia="fr-FR"/>
              </w:rPr>
            </w:pPr>
            <w:r w:rsidRPr="00724202">
              <w:rPr>
                <w:noProof/>
                <w:lang w:val="fr-FR" w:eastAsia="fr-FR"/>
              </w:rPr>
              <w:t>Samedi</w:t>
            </w:r>
            <w:r>
              <w:rPr>
                <w:noProof/>
                <w:sz w:val="20"/>
                <w:szCs w:val="20"/>
                <w:lang w:val="fr-FR" w:eastAsia="fr-FR"/>
              </w:rPr>
              <w:t xml:space="preserve"> </w:t>
            </w:r>
            <w:r w:rsidR="00BE4AA9">
              <w:rPr>
                <w:noProof/>
                <w:sz w:val="20"/>
                <w:szCs w:val="20"/>
                <w:lang w:val="fr-FR" w:eastAsia="fr-FR"/>
              </w:rPr>
              <w:t>9</w:t>
            </w:r>
          </w:p>
          <w:p w:rsidR="00BE4AA9" w:rsidRPr="006544FA" w:rsidRDefault="006544FA" w:rsidP="00E04AB8">
            <w:pPr>
              <w:rPr>
                <w:noProof/>
                <w:sz w:val="20"/>
                <w:szCs w:val="20"/>
                <w:lang w:val="fr-FR" w:eastAsia="fr-FR"/>
              </w:rPr>
            </w:pPr>
            <w:r>
              <w:rPr>
                <w:b/>
                <w:noProof/>
                <w:lang w:val="fr-FR" w:eastAsia="fr-FR"/>
              </w:rPr>
              <w:t>Human Soul</w:t>
            </w:r>
          </w:p>
          <w:p w:rsidR="00BE4AA9" w:rsidRPr="006D0252" w:rsidRDefault="00BE4AA9" w:rsidP="00E04AB8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5494" w:type="dxa"/>
          </w:tcPr>
          <w:p w:rsidR="0054436A" w:rsidRDefault="0054436A" w:rsidP="0054436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Mardi 26</w:t>
            </w:r>
          </w:p>
          <w:p w:rsidR="0054436A" w:rsidRPr="003A03D3" w:rsidRDefault="0054436A" w:rsidP="0054436A">
            <w:pPr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t>Azulseda Music de Bresil</w:t>
            </w:r>
          </w:p>
          <w:p w:rsidR="00A75503" w:rsidRPr="0054436A" w:rsidRDefault="00A75503" w:rsidP="0054436A">
            <w:pPr>
              <w:rPr>
                <w:b/>
              </w:rPr>
            </w:pPr>
          </w:p>
        </w:tc>
      </w:tr>
      <w:tr w:rsidR="00BE4AA9" w:rsidRPr="0054436A" w:rsidTr="008E4B9E">
        <w:trPr>
          <w:trHeight w:val="806"/>
        </w:trPr>
        <w:tc>
          <w:tcPr>
            <w:tcW w:w="5529" w:type="dxa"/>
          </w:tcPr>
          <w:p w:rsidR="00694F97" w:rsidRPr="00D953FC" w:rsidRDefault="00694F97" w:rsidP="00694F97">
            <w:pPr>
              <w:rPr>
                <w:noProof/>
                <w:lang w:val="fr-FR" w:eastAsia="fr-FR"/>
              </w:rPr>
            </w:pPr>
            <w:r w:rsidRPr="00D953FC">
              <w:rPr>
                <w:noProof/>
                <w:lang w:val="fr-FR" w:eastAsia="fr-FR"/>
              </w:rPr>
              <w:t>Mardi 12</w:t>
            </w:r>
          </w:p>
          <w:p w:rsidR="00BE4AA9" w:rsidRDefault="003C4072" w:rsidP="004F4405">
            <w:pPr>
              <w:rPr>
                <w:b/>
                <w:noProof/>
                <w:lang w:val="fr-FR" w:eastAsia="fr-FR"/>
              </w:rPr>
            </w:pPr>
            <w:r w:rsidRPr="003C4072">
              <w:rPr>
                <w:b/>
                <w:noProof/>
                <w:lang w:val="fr-FR" w:eastAsia="fr-FR"/>
              </w:rPr>
              <w:t>Rob Lavers et Alessandro</w:t>
            </w:r>
            <w:r w:rsidR="000A33AC">
              <w:rPr>
                <w:b/>
                <w:noProof/>
                <w:lang w:val="fr-FR" w:eastAsia="fr-FR"/>
              </w:rPr>
              <w:t xml:space="preserve"> Scobbio</w:t>
            </w:r>
            <w:r w:rsidRPr="003C4072">
              <w:rPr>
                <w:b/>
                <w:noProof/>
                <w:lang w:val="fr-FR" w:eastAsia="fr-FR"/>
              </w:rPr>
              <w:t xml:space="preserve"> Duo</w:t>
            </w:r>
          </w:p>
          <w:p w:rsidR="000A33AC" w:rsidRPr="003C4072" w:rsidRDefault="000A33AC" w:rsidP="004F4405">
            <w:pPr>
              <w:rPr>
                <w:b/>
                <w:noProof/>
                <w:lang w:val="fr-FR" w:eastAsia="fr-FR"/>
              </w:rPr>
            </w:pPr>
            <w:r>
              <w:rPr>
                <w:noProof/>
                <w:sz w:val="18"/>
                <w:szCs w:val="18"/>
                <w:lang w:val="fr-FR"/>
              </w:rPr>
              <w:t>Rob Lavers (sax) Alessandro Scobbio (piano</w:t>
            </w:r>
            <w:r w:rsidR="002C7B62">
              <w:rPr>
                <w:noProof/>
                <w:sz w:val="18"/>
                <w:szCs w:val="18"/>
                <w:lang w:val="fr-FR"/>
              </w:rPr>
              <w:t>d</w:t>
            </w:r>
            <w:r>
              <w:rPr>
                <w:noProof/>
                <w:sz w:val="18"/>
                <w:szCs w:val="18"/>
                <w:lang w:val="fr-FR"/>
              </w:rPr>
              <w:t>)</w:t>
            </w:r>
          </w:p>
        </w:tc>
        <w:tc>
          <w:tcPr>
            <w:tcW w:w="5494" w:type="dxa"/>
          </w:tcPr>
          <w:p w:rsidR="0054436A" w:rsidRDefault="0054436A" w:rsidP="0054436A">
            <w:p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>Mercredi 27</w:t>
            </w:r>
          </w:p>
          <w:p w:rsidR="0054436A" w:rsidRPr="007B6E70" w:rsidRDefault="0054436A" w:rsidP="0054436A">
            <w:pPr>
              <w:rPr>
                <w:noProof/>
                <w:lang w:val="fr-FR" w:eastAsia="fr-FR"/>
              </w:rPr>
            </w:pPr>
            <w:r w:rsidRPr="007B6E70">
              <w:rPr>
                <w:b/>
                <w:noProof/>
                <w:lang w:val="fr-FR" w:eastAsia="fr-FR"/>
              </w:rPr>
              <w:t>Bienvenue Arpez  Jazz Paris des Eleves</w:t>
            </w:r>
          </w:p>
          <w:p w:rsidR="001838BE" w:rsidRPr="0054436A" w:rsidRDefault="001838BE" w:rsidP="0054436A">
            <w:pPr>
              <w:rPr>
                <w:sz w:val="18"/>
                <w:szCs w:val="18"/>
                <w:lang w:val="fr-FR"/>
              </w:rPr>
            </w:pPr>
          </w:p>
        </w:tc>
      </w:tr>
      <w:tr w:rsidR="00BE4AA9" w:rsidRPr="00703BAE" w:rsidTr="009069E8">
        <w:trPr>
          <w:trHeight w:val="1129"/>
        </w:trPr>
        <w:tc>
          <w:tcPr>
            <w:tcW w:w="5529" w:type="dxa"/>
          </w:tcPr>
          <w:p w:rsidR="004C1A62" w:rsidRDefault="004C1A62" w:rsidP="004C1A62">
            <w:p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>Mercredi 13</w:t>
            </w:r>
          </w:p>
          <w:p w:rsidR="004C1A62" w:rsidRPr="00C851FA" w:rsidRDefault="004F4405" w:rsidP="004C1A62">
            <w:pPr>
              <w:rPr>
                <w:noProof/>
                <w:sz w:val="18"/>
                <w:szCs w:val="18"/>
                <w:lang w:val="fr-FR"/>
              </w:rPr>
            </w:pPr>
            <w:r>
              <w:rPr>
                <w:b/>
                <w:noProof/>
                <w:lang w:val="fr-FR"/>
              </w:rPr>
              <w:t>Sarah Thorpe Quartet</w:t>
            </w:r>
          </w:p>
          <w:p w:rsidR="00BE4AA9" w:rsidRPr="004C1A62" w:rsidRDefault="003D366B" w:rsidP="000A33AC">
            <w:pPr>
              <w:rPr>
                <w:noProof/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  <w:lang w:val="fr-FR"/>
              </w:rPr>
              <w:t xml:space="preserve">Thierry Tardieu </w:t>
            </w:r>
            <w:r w:rsidR="00D953FC">
              <w:rPr>
                <w:noProof/>
                <w:sz w:val="18"/>
                <w:szCs w:val="18"/>
                <w:lang w:val="fr-FR"/>
              </w:rPr>
              <w:t>(</w:t>
            </w:r>
            <w:r w:rsidR="004C1A62" w:rsidRPr="005A361D">
              <w:rPr>
                <w:noProof/>
                <w:sz w:val="18"/>
                <w:szCs w:val="18"/>
                <w:lang w:val="fr-FR"/>
              </w:rPr>
              <w:t>Drums</w:t>
            </w:r>
            <w:r w:rsidR="00D953FC">
              <w:rPr>
                <w:noProof/>
                <w:sz w:val="18"/>
                <w:szCs w:val="18"/>
                <w:lang w:val="fr-FR"/>
              </w:rPr>
              <w:t xml:space="preserve">) </w:t>
            </w:r>
            <w:r>
              <w:rPr>
                <w:noProof/>
                <w:sz w:val="18"/>
                <w:szCs w:val="18"/>
                <w:lang w:val="fr-FR"/>
              </w:rPr>
              <w:t xml:space="preserve"> Raza Findrakoto </w:t>
            </w:r>
            <w:r w:rsidR="00D953FC">
              <w:rPr>
                <w:noProof/>
                <w:sz w:val="18"/>
                <w:szCs w:val="18"/>
                <w:lang w:val="fr-FR"/>
              </w:rPr>
              <w:t>(</w:t>
            </w:r>
            <w:r w:rsidR="004C1A62" w:rsidRPr="005A361D">
              <w:rPr>
                <w:noProof/>
                <w:sz w:val="18"/>
                <w:szCs w:val="18"/>
                <w:lang w:val="fr-FR"/>
              </w:rPr>
              <w:t>Piano</w:t>
            </w:r>
            <w:r w:rsidR="00D953FC">
              <w:rPr>
                <w:noProof/>
                <w:sz w:val="18"/>
                <w:szCs w:val="18"/>
                <w:lang w:val="fr-FR"/>
              </w:rPr>
              <w:t>)</w:t>
            </w:r>
            <w:r>
              <w:rPr>
                <w:noProof/>
                <w:sz w:val="18"/>
                <w:szCs w:val="18"/>
                <w:lang w:val="fr-FR"/>
              </w:rPr>
              <w:t xml:space="preserve"> Nicola Sabato (Bass) Sarah Thorpe (Vocal)</w:t>
            </w:r>
            <w:r w:rsidR="000A33AC">
              <w:rPr>
                <w:noProof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5494" w:type="dxa"/>
          </w:tcPr>
          <w:p w:rsidR="0054436A" w:rsidRPr="00F422FA" w:rsidRDefault="0054436A" w:rsidP="0054436A">
            <w:pPr>
              <w:rPr>
                <w:noProof/>
                <w:lang w:eastAsia="fr-FR"/>
              </w:rPr>
            </w:pPr>
            <w:r w:rsidRPr="00F422FA">
              <w:rPr>
                <w:noProof/>
                <w:lang w:eastAsia="fr-FR"/>
              </w:rPr>
              <w:t xml:space="preserve">Jeudi 28 </w:t>
            </w:r>
          </w:p>
          <w:p w:rsidR="0054436A" w:rsidRDefault="0054436A" w:rsidP="0054436A">
            <w:pPr>
              <w:rPr>
                <w:b/>
                <w:noProof/>
                <w:lang w:eastAsia="fr-FR"/>
              </w:rPr>
            </w:pPr>
            <w:r w:rsidRPr="00F422FA">
              <w:rPr>
                <w:b/>
                <w:noProof/>
                <w:lang w:eastAsia="fr-FR"/>
              </w:rPr>
              <w:t>Jam of Thomas Curbillon Quartet</w:t>
            </w:r>
            <w:r>
              <w:rPr>
                <w:b/>
                <w:noProof/>
                <w:lang w:eastAsia="fr-FR"/>
              </w:rPr>
              <w:t>!</w:t>
            </w:r>
          </w:p>
          <w:p w:rsidR="001838BE" w:rsidRPr="00703BAE" w:rsidRDefault="0054436A" w:rsidP="00A6565B">
            <w:pPr>
              <w:rPr>
                <w:noProof/>
                <w:lang w:val="fr-FR" w:eastAsia="fr-FR"/>
              </w:rPr>
            </w:pPr>
            <w:r w:rsidRPr="00703BAE">
              <w:rPr>
                <w:noProof/>
                <w:sz w:val="18"/>
                <w:szCs w:val="18"/>
                <w:lang w:val="fr-FR" w:eastAsia="fr-FR"/>
              </w:rPr>
              <w:t>Sylvain Dubrez(bass) Jean Kapsa (piano) Nicolas Groupp (drums</w:t>
            </w:r>
            <w:r w:rsidR="00A6565B" w:rsidRPr="00703BAE">
              <w:rPr>
                <w:noProof/>
                <w:sz w:val="18"/>
                <w:szCs w:val="18"/>
                <w:lang w:val="fr-FR" w:eastAsia="fr-FR"/>
              </w:rPr>
              <w:t>)</w:t>
            </w:r>
            <w:r w:rsidR="00703BAE" w:rsidRPr="00703BAE">
              <w:rPr>
                <w:noProof/>
                <w:sz w:val="18"/>
                <w:szCs w:val="18"/>
                <w:lang w:val="fr-FR" w:eastAsia="fr-FR"/>
              </w:rPr>
              <w:t xml:space="preserve"> Thomas Curbillon (chanteur et guitariste)</w:t>
            </w:r>
          </w:p>
        </w:tc>
      </w:tr>
      <w:tr w:rsidR="00BE4AA9" w:rsidRPr="00F22EBC" w:rsidTr="008E4B9E">
        <w:trPr>
          <w:trHeight w:val="1130"/>
        </w:trPr>
        <w:tc>
          <w:tcPr>
            <w:tcW w:w="5529" w:type="dxa"/>
          </w:tcPr>
          <w:p w:rsidR="00C851FA" w:rsidRPr="004A77A9" w:rsidRDefault="00C851FA" w:rsidP="00C851FA">
            <w:pPr>
              <w:rPr>
                <w:noProof/>
                <w:sz w:val="24"/>
                <w:szCs w:val="24"/>
                <w:lang w:val="fr-FR" w:eastAsia="fr-FR"/>
              </w:rPr>
            </w:pPr>
            <w:r>
              <w:rPr>
                <w:noProof/>
                <w:sz w:val="24"/>
                <w:szCs w:val="24"/>
                <w:lang w:val="fr-FR" w:eastAsia="fr-FR"/>
              </w:rPr>
              <w:t>Jeudi 14</w:t>
            </w:r>
          </w:p>
          <w:p w:rsidR="003A03D3" w:rsidRPr="003A03D3" w:rsidRDefault="003A03D3" w:rsidP="003A03D3">
            <w:pPr>
              <w:rPr>
                <w:lang w:val="fr-FR"/>
              </w:rPr>
            </w:pPr>
            <w:r w:rsidRPr="003A03D3">
              <w:rPr>
                <w:b/>
                <w:noProof/>
                <w:lang w:val="fr-FR" w:eastAsia="fr-FR"/>
              </w:rPr>
              <w:t>Jam de Thomas Curbillon  Quartet!</w:t>
            </w:r>
          </w:p>
          <w:p w:rsidR="005A361D" w:rsidRDefault="00D953FC" w:rsidP="00D953FC">
            <w:pPr>
              <w:rPr>
                <w:noProof/>
                <w:sz w:val="18"/>
                <w:szCs w:val="18"/>
                <w:lang w:eastAsia="fr-FR"/>
              </w:rPr>
            </w:pPr>
            <w:r>
              <w:rPr>
                <w:noProof/>
                <w:sz w:val="18"/>
                <w:szCs w:val="18"/>
                <w:lang w:eastAsia="fr-FR"/>
              </w:rPr>
              <w:t>Sylvain Dubrez(bass) Jean Kapsa (piano) Nicolas Groupp (drums)</w:t>
            </w:r>
          </w:p>
          <w:p w:rsidR="00703BAE" w:rsidRPr="00BE4AA9" w:rsidRDefault="00703BAE" w:rsidP="00D953FC">
            <w:pPr>
              <w:rPr>
                <w:lang w:val="fr-FR"/>
              </w:rPr>
            </w:pPr>
            <w:r w:rsidRPr="00703BAE">
              <w:rPr>
                <w:noProof/>
                <w:sz w:val="18"/>
                <w:szCs w:val="18"/>
                <w:lang w:val="fr-FR" w:eastAsia="fr-FR"/>
              </w:rPr>
              <w:t>Thomas Curbillon (chanteur et guitariste)</w:t>
            </w:r>
          </w:p>
          <w:p w:rsidR="00BE4AA9" w:rsidRPr="00BE4AA9" w:rsidRDefault="00BE4AA9" w:rsidP="00C851FA">
            <w:pPr>
              <w:rPr>
                <w:noProof/>
                <w:lang w:val="fr-FR" w:eastAsia="fr-FR"/>
              </w:rPr>
            </w:pPr>
          </w:p>
        </w:tc>
        <w:tc>
          <w:tcPr>
            <w:tcW w:w="5494" w:type="dxa"/>
          </w:tcPr>
          <w:p w:rsidR="00A6565B" w:rsidRDefault="00A6565B" w:rsidP="00A6565B">
            <w:pPr>
              <w:rPr>
                <w:noProof/>
                <w:lang w:val="fr-FR" w:eastAsia="fr-FR"/>
              </w:rPr>
            </w:pPr>
            <w:r w:rsidRPr="00A6565B">
              <w:rPr>
                <w:noProof/>
                <w:lang w:val="fr-FR" w:eastAsia="fr-FR"/>
              </w:rPr>
              <w:t>Vendredi</w:t>
            </w:r>
            <w:r>
              <w:rPr>
                <w:noProof/>
                <w:lang w:val="fr-FR" w:eastAsia="fr-FR"/>
              </w:rPr>
              <w:t xml:space="preserve"> 29 </w:t>
            </w:r>
          </w:p>
          <w:p w:rsidR="00A6565B" w:rsidRDefault="00A6565B" w:rsidP="00A6565B">
            <w:pPr>
              <w:rPr>
                <w:b/>
                <w:noProof/>
                <w:lang w:val="fr-FR" w:eastAsia="fr-FR"/>
              </w:rPr>
            </w:pPr>
            <w:r w:rsidRPr="00A6565B">
              <w:rPr>
                <w:b/>
                <w:noProof/>
                <w:lang w:val="fr-FR" w:eastAsia="fr-FR"/>
              </w:rPr>
              <w:t>Soiree Special</w:t>
            </w:r>
            <w:r>
              <w:rPr>
                <w:b/>
                <w:noProof/>
                <w:lang w:val="fr-FR" w:eastAsia="fr-FR"/>
              </w:rPr>
              <w:t xml:space="preserve"> </w:t>
            </w:r>
          </w:p>
          <w:p w:rsidR="00A6565B" w:rsidRDefault="00A6565B" w:rsidP="00A6565B">
            <w:pPr>
              <w:rPr>
                <w:noProof/>
                <w:sz w:val="18"/>
                <w:szCs w:val="18"/>
                <w:lang w:eastAsia="fr-FR"/>
              </w:rPr>
            </w:pPr>
            <w:r>
              <w:rPr>
                <w:noProof/>
                <w:sz w:val="18"/>
                <w:szCs w:val="18"/>
                <w:lang w:eastAsia="fr-FR"/>
              </w:rPr>
              <w:t>Marc Thomas (chant) Ahmet Guilbay (piano) Fanny Werner(chant) Adrian Dearnell (Bass)</w:t>
            </w:r>
            <w:r w:rsidR="00782EBD">
              <w:rPr>
                <w:noProof/>
                <w:sz w:val="18"/>
                <w:szCs w:val="18"/>
                <w:lang w:eastAsia="fr-FR"/>
              </w:rPr>
              <w:t xml:space="preserve"> Luc Podrzycki (Drums)</w:t>
            </w:r>
          </w:p>
          <w:p w:rsidR="00A6565B" w:rsidRPr="00F22EBC" w:rsidRDefault="00A6565B" w:rsidP="00A6565B">
            <w:pPr>
              <w:rPr>
                <w:b/>
                <w:noProof/>
                <w:lang w:val="fr-FR" w:eastAsia="fr-FR"/>
              </w:rPr>
            </w:pPr>
          </w:p>
          <w:p w:rsidR="00A6565B" w:rsidRPr="00F22EBC" w:rsidRDefault="00A6565B" w:rsidP="00A6565B">
            <w:pPr>
              <w:rPr>
                <w:b/>
                <w:noProof/>
                <w:lang w:val="fr-FR" w:eastAsia="fr-FR"/>
              </w:rPr>
            </w:pPr>
          </w:p>
        </w:tc>
      </w:tr>
      <w:tr w:rsidR="001838BE" w:rsidRPr="00BE4AA9" w:rsidTr="008E4B9E">
        <w:trPr>
          <w:trHeight w:val="859"/>
        </w:trPr>
        <w:tc>
          <w:tcPr>
            <w:tcW w:w="5529" w:type="dxa"/>
          </w:tcPr>
          <w:p w:rsidR="001838BE" w:rsidRPr="000E1F88" w:rsidRDefault="001838BE" w:rsidP="001838BE">
            <w:pPr>
              <w:rPr>
                <w:noProof/>
                <w:sz w:val="24"/>
                <w:szCs w:val="24"/>
                <w:lang w:val="fr-FR" w:eastAsia="fr-FR"/>
              </w:rPr>
            </w:pPr>
            <w:r>
              <w:rPr>
                <w:noProof/>
                <w:sz w:val="24"/>
                <w:szCs w:val="24"/>
                <w:lang w:val="fr-FR" w:eastAsia="fr-FR"/>
              </w:rPr>
              <w:t>Vendredi 15</w:t>
            </w:r>
          </w:p>
          <w:p w:rsidR="001838BE" w:rsidRPr="008C22AB" w:rsidRDefault="003D366B" w:rsidP="001838BE">
            <w:pPr>
              <w:rPr>
                <w:sz w:val="18"/>
                <w:szCs w:val="18"/>
                <w:lang w:val="fr-FR"/>
              </w:rPr>
            </w:pPr>
            <w:r>
              <w:rPr>
                <w:b/>
                <w:noProof/>
                <w:lang w:val="fr-FR" w:eastAsia="fr-FR"/>
              </w:rPr>
              <w:t>Laurence Ilous Trio</w:t>
            </w:r>
          </w:p>
        </w:tc>
        <w:tc>
          <w:tcPr>
            <w:tcW w:w="5494" w:type="dxa"/>
          </w:tcPr>
          <w:p w:rsidR="00A6565B" w:rsidRPr="00A6565B" w:rsidRDefault="00A6565B" w:rsidP="00A6565B">
            <w:p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>Samedi 30</w:t>
            </w:r>
          </w:p>
          <w:p w:rsidR="001E1121" w:rsidRDefault="00A6565B" w:rsidP="0054436A">
            <w:pPr>
              <w:rPr>
                <w:b/>
                <w:noProof/>
                <w:lang w:val="fr-FR" w:eastAsia="fr-FR"/>
              </w:rPr>
            </w:pPr>
            <w:r>
              <w:rPr>
                <w:b/>
                <w:noProof/>
                <w:lang w:val="fr-FR" w:eastAsia="fr-FR"/>
              </w:rPr>
              <w:t>Susanna Bartilla Quartet</w:t>
            </w:r>
          </w:p>
          <w:p w:rsidR="00F22EBC" w:rsidRPr="00F22EBC" w:rsidRDefault="00F22EBC" w:rsidP="00F22EBC">
            <w:pPr>
              <w:rPr>
                <w:lang w:val="fr-FR"/>
              </w:rPr>
            </w:pPr>
            <w:r w:rsidRPr="00F22EBC">
              <w:rPr>
                <w:noProof/>
                <w:sz w:val="18"/>
                <w:szCs w:val="18"/>
                <w:lang w:val="fr-FR" w:eastAsia="fr-FR"/>
              </w:rPr>
              <w:t>Alain Jean Marie (piano) Sean Gourley (guitar) Claude Mouton</w:t>
            </w:r>
            <w:r>
              <w:rPr>
                <w:noProof/>
                <w:sz w:val="18"/>
                <w:szCs w:val="18"/>
                <w:lang w:val="fr-FR" w:eastAsia="fr-FR"/>
              </w:rPr>
              <w:t xml:space="preserve"> Bass (Bass) Susanna Bartilla (vocal)</w:t>
            </w:r>
          </w:p>
          <w:p w:rsidR="00F22EBC" w:rsidRPr="004C1A62" w:rsidRDefault="00F22EBC" w:rsidP="0054436A">
            <w:pPr>
              <w:rPr>
                <w:noProof/>
                <w:sz w:val="18"/>
                <w:szCs w:val="18"/>
                <w:lang w:eastAsia="fr-FR"/>
              </w:rPr>
            </w:pPr>
          </w:p>
        </w:tc>
      </w:tr>
    </w:tbl>
    <w:p w:rsidR="009D4411" w:rsidRPr="001838BE" w:rsidRDefault="009D4411" w:rsidP="006D1056"/>
    <w:p w:rsidR="00513829" w:rsidRPr="001838BE" w:rsidRDefault="00CC2F05" w:rsidP="00B8172B">
      <w:pPr>
        <w:spacing w:line="240" w:lineRule="auto"/>
        <w:rPr>
          <w:rFonts w:ascii="Segoe UI" w:hAnsi="Segoe UI"/>
          <w:noProof/>
          <w:sz w:val="20"/>
          <w:szCs w:val="20"/>
          <w:lang w:eastAsia="fr-FR"/>
        </w:rPr>
      </w:pPr>
      <w:r w:rsidRPr="007938BE">
        <w:rPr>
          <w:rFonts w:ascii="Calibri" w:eastAsia="Calibri" w:hAnsi="Calibri"/>
          <w:noProof/>
          <w:lang w:val="fr-FR" w:eastAsia="fr-FR"/>
        </w:rPr>
        <w:drawing>
          <wp:anchor distT="0" distB="0" distL="114300" distR="114300" simplePos="0" relativeHeight="251667456" behindDoc="1" locked="0" layoutInCell="1" allowOverlap="1" wp14:anchorId="7DC81DB9" wp14:editId="012945B6">
            <wp:simplePos x="0" y="0"/>
            <wp:positionH relativeFrom="column">
              <wp:posOffset>-21280</wp:posOffset>
            </wp:positionH>
            <wp:positionV relativeFrom="paragraph">
              <wp:posOffset>14605</wp:posOffset>
            </wp:positionV>
            <wp:extent cx="6900545" cy="606298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606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B80" w:rsidRPr="001838BE" w:rsidRDefault="001A3B80" w:rsidP="00B8172B">
      <w:pPr>
        <w:spacing w:line="240" w:lineRule="auto"/>
        <w:rPr>
          <w:rFonts w:ascii="Segoe UI" w:hAnsi="Segoe UI"/>
          <w:noProof/>
          <w:sz w:val="28"/>
          <w:szCs w:val="28"/>
          <w:lang w:eastAsia="fr-FR"/>
        </w:rPr>
      </w:pPr>
    </w:p>
    <w:p w:rsidR="001A3B80" w:rsidRPr="001838BE" w:rsidRDefault="001A3B80" w:rsidP="00B8172B">
      <w:pPr>
        <w:spacing w:line="240" w:lineRule="auto"/>
        <w:rPr>
          <w:rFonts w:ascii="Segoe UI" w:hAnsi="Segoe UI"/>
          <w:noProof/>
          <w:sz w:val="20"/>
          <w:szCs w:val="20"/>
          <w:lang w:eastAsia="fr-FR"/>
        </w:rPr>
      </w:pPr>
    </w:p>
    <w:p w:rsidR="001A3B80" w:rsidRPr="001838BE" w:rsidRDefault="001A3B80" w:rsidP="00B8172B">
      <w:pPr>
        <w:spacing w:line="240" w:lineRule="auto"/>
        <w:rPr>
          <w:rFonts w:ascii="Segoe UI" w:hAnsi="Segoe UI"/>
          <w:noProof/>
          <w:sz w:val="28"/>
          <w:szCs w:val="28"/>
          <w:lang w:eastAsia="fr-FR"/>
        </w:rPr>
      </w:pPr>
    </w:p>
    <w:p w:rsidR="001A3B80" w:rsidRPr="001838BE" w:rsidRDefault="001A3B80" w:rsidP="00B8172B">
      <w:pPr>
        <w:spacing w:line="240" w:lineRule="auto"/>
        <w:rPr>
          <w:rFonts w:ascii="Segoe UI" w:hAnsi="Segoe UI"/>
          <w:noProof/>
          <w:sz w:val="20"/>
          <w:szCs w:val="20"/>
          <w:lang w:eastAsia="fr-FR"/>
        </w:rPr>
      </w:pPr>
    </w:p>
    <w:p w:rsidR="00B8172B" w:rsidRPr="001838BE" w:rsidRDefault="00B8172B" w:rsidP="00B8172B">
      <w:pPr>
        <w:spacing w:line="240" w:lineRule="auto"/>
        <w:rPr>
          <w:rFonts w:ascii="Segoe UI" w:hAnsi="Segoe UI"/>
          <w:noProof/>
          <w:sz w:val="20"/>
          <w:szCs w:val="20"/>
          <w:lang w:eastAsia="fr-FR"/>
        </w:rPr>
      </w:pPr>
    </w:p>
    <w:p w:rsidR="00B8172B" w:rsidRPr="001838BE" w:rsidRDefault="00B8172B" w:rsidP="00B8172B">
      <w:pPr>
        <w:spacing w:line="240" w:lineRule="auto"/>
        <w:rPr>
          <w:rFonts w:ascii="Segoe UI" w:hAnsi="Segoe UI"/>
          <w:noProof/>
          <w:sz w:val="20"/>
          <w:szCs w:val="20"/>
          <w:lang w:eastAsia="fr-FR"/>
        </w:rPr>
      </w:pPr>
    </w:p>
    <w:p w:rsidR="00B8172B" w:rsidRPr="001838BE" w:rsidRDefault="00B8172B" w:rsidP="00B8172B">
      <w:pPr>
        <w:spacing w:line="240" w:lineRule="auto"/>
        <w:rPr>
          <w:rFonts w:ascii="Segoe UI" w:hAnsi="Segoe UI"/>
          <w:b/>
          <w:noProof/>
          <w:sz w:val="28"/>
          <w:szCs w:val="28"/>
          <w:lang w:eastAsia="fr-FR"/>
        </w:rPr>
      </w:pPr>
    </w:p>
    <w:p w:rsidR="00B8172B" w:rsidRPr="001838BE" w:rsidRDefault="00B8172B" w:rsidP="00B8172B">
      <w:pPr>
        <w:spacing w:line="240" w:lineRule="auto"/>
        <w:rPr>
          <w:rFonts w:ascii="Segoe UI" w:hAnsi="Segoe UI"/>
          <w:b/>
          <w:noProof/>
          <w:sz w:val="28"/>
          <w:szCs w:val="28"/>
          <w:lang w:eastAsia="fr-FR"/>
        </w:rPr>
      </w:pPr>
    </w:p>
    <w:p w:rsidR="00B8172B" w:rsidRPr="001838BE" w:rsidRDefault="00B8172B" w:rsidP="00B8172B">
      <w:pPr>
        <w:spacing w:line="240" w:lineRule="auto"/>
        <w:rPr>
          <w:rFonts w:ascii="Segoe UI" w:hAnsi="Segoe UI"/>
          <w:b/>
          <w:noProof/>
          <w:sz w:val="28"/>
          <w:szCs w:val="28"/>
          <w:lang w:eastAsia="fr-FR"/>
        </w:rPr>
      </w:pPr>
    </w:p>
    <w:p w:rsidR="00B8172B" w:rsidRPr="001838BE" w:rsidRDefault="00B8172B" w:rsidP="00B8172B">
      <w:pPr>
        <w:spacing w:line="240" w:lineRule="auto"/>
        <w:rPr>
          <w:rFonts w:ascii="Segoe UI" w:hAnsi="Segoe UI"/>
          <w:b/>
          <w:noProof/>
          <w:sz w:val="28"/>
          <w:szCs w:val="28"/>
          <w:lang w:eastAsia="fr-FR"/>
        </w:rPr>
      </w:pPr>
    </w:p>
    <w:p w:rsidR="00B8172B" w:rsidRPr="001838BE" w:rsidRDefault="00B8172B" w:rsidP="00B8172B">
      <w:pPr>
        <w:spacing w:line="240" w:lineRule="auto"/>
        <w:rPr>
          <w:rFonts w:ascii="Segoe UI" w:hAnsi="Segoe UI"/>
          <w:noProof/>
          <w:color w:val="808080"/>
          <w:sz w:val="28"/>
          <w:szCs w:val="28"/>
          <w:lang w:eastAsia="fr-FR"/>
        </w:rPr>
      </w:pPr>
    </w:p>
    <w:sectPr w:rsidR="00B8172B" w:rsidRPr="001838BE" w:rsidSect="00EF6237">
      <w:headerReference w:type="default" r:id="rId8"/>
      <w:footerReference w:type="default" r:id="rId9"/>
      <w:pgSz w:w="11907" w:h="16839" w:code="9"/>
      <w:pgMar w:top="720" w:right="720" w:bottom="720" w:left="720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B62" w:rsidRDefault="002C7B62" w:rsidP="007670D2">
      <w:pPr>
        <w:spacing w:after="0" w:line="240" w:lineRule="auto"/>
      </w:pPr>
      <w:r>
        <w:separator/>
      </w:r>
    </w:p>
  </w:endnote>
  <w:endnote w:type="continuationSeparator" w:id="0">
    <w:p w:rsidR="002C7B62" w:rsidRDefault="002C7B62" w:rsidP="007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8F033F9F36C4414E9DF64E6B102E86E1"/>
      </w:placeholder>
      <w:temporary/>
      <w:showingPlcHdr/>
    </w:sdtPr>
    <w:sdtContent>
      <w:p w:rsidR="002C7B62" w:rsidRDefault="002C7B62">
        <w:pPr>
          <w:pStyle w:val="Pieddepage"/>
        </w:pPr>
        <w:r>
          <w:rPr>
            <w:lang w:val="fr-FR"/>
          </w:rPr>
          <w:t>[Texte]</w:t>
        </w:r>
      </w:p>
    </w:sdtContent>
  </w:sdt>
  <w:p w:rsidR="002C7B62" w:rsidRDefault="002C7B6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B62" w:rsidRDefault="002C7B62" w:rsidP="007670D2">
      <w:pPr>
        <w:spacing w:after="0" w:line="240" w:lineRule="auto"/>
      </w:pPr>
      <w:r>
        <w:separator/>
      </w:r>
    </w:p>
  </w:footnote>
  <w:footnote w:type="continuationSeparator" w:id="0">
    <w:p w:rsidR="002C7B62" w:rsidRDefault="002C7B62" w:rsidP="00767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B62" w:rsidRPr="00E04AB8" w:rsidRDefault="002C7B62" w:rsidP="009420C2">
    <w:pPr>
      <w:spacing w:line="240" w:lineRule="auto"/>
      <w:ind w:left="-851" w:right="-992" w:hanging="283"/>
      <w:jc w:val="center"/>
      <w:rPr>
        <w:rFonts w:ascii="Segoe UI" w:hAnsi="Segoe UI"/>
        <w:b/>
        <w:noProof/>
        <w:sz w:val="36"/>
        <w:szCs w:val="36"/>
        <w:lang w:val="fr-FR" w:eastAsia="fr-FR"/>
      </w:rPr>
    </w:pPr>
    <w:r w:rsidRPr="00E04AB8">
      <w:rPr>
        <w:rFonts w:ascii="Segoe UI" w:hAnsi="Segoe UI"/>
        <w:b/>
        <w:noProof/>
        <w:sz w:val="36"/>
        <w:szCs w:val="36"/>
        <w:lang w:val="fr-FR" w:eastAsia="fr-FR"/>
      </w:rPr>
      <w:drawing>
        <wp:anchor distT="0" distB="0" distL="114300" distR="114300" simplePos="0" relativeHeight="251660288" behindDoc="1" locked="0" layoutInCell="1" allowOverlap="1" wp14:anchorId="2D673739" wp14:editId="6BBE532E">
          <wp:simplePos x="0" y="0"/>
          <wp:positionH relativeFrom="column">
            <wp:posOffset>-427960</wp:posOffset>
          </wp:positionH>
          <wp:positionV relativeFrom="paragraph">
            <wp:posOffset>-233488</wp:posOffset>
          </wp:positionV>
          <wp:extent cx="1371299" cy="1200183"/>
          <wp:effectExtent l="0" t="0" r="63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299" cy="12001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4AB8">
      <w:rPr>
        <w:rFonts w:ascii="Segoe UI" w:hAnsi="Segoe UI"/>
        <w:b/>
        <w:noProof/>
        <w:sz w:val="36"/>
        <w:szCs w:val="36"/>
        <w:lang w:val="fr-FR" w:eastAsia="fr-FR"/>
      </w:rPr>
      <w:drawing>
        <wp:anchor distT="0" distB="0" distL="114300" distR="114300" simplePos="0" relativeHeight="251658240" behindDoc="1" locked="0" layoutInCell="1" allowOverlap="1" wp14:anchorId="7F8A04DE" wp14:editId="6CE9ADE9">
          <wp:simplePos x="0" y="0"/>
          <wp:positionH relativeFrom="column">
            <wp:posOffset>182245</wp:posOffset>
          </wp:positionH>
          <wp:positionV relativeFrom="paragraph">
            <wp:posOffset>139065</wp:posOffset>
          </wp:positionV>
          <wp:extent cx="845820" cy="740410"/>
          <wp:effectExtent l="0" t="0" r="0" b="254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740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4AB8">
      <w:rPr>
        <w:rFonts w:ascii="Segoe UI" w:hAnsi="Segoe UI"/>
        <w:b/>
        <w:noProof/>
        <w:sz w:val="36"/>
        <w:szCs w:val="36"/>
        <w:lang w:val="fr-FR" w:eastAsia="fr-FR"/>
      </w:rPr>
      <w:t xml:space="preserve">Café Universel </w:t>
    </w:r>
  </w:p>
  <w:p w:rsidR="002C7B62" w:rsidRPr="00E04AB8" w:rsidRDefault="002C7B62" w:rsidP="00B77BE1">
    <w:pPr>
      <w:tabs>
        <w:tab w:val="left" w:pos="510"/>
        <w:tab w:val="center" w:pos="5162"/>
      </w:tabs>
      <w:spacing w:line="240" w:lineRule="auto"/>
      <w:ind w:left="-851" w:right="-992" w:hanging="283"/>
      <w:rPr>
        <w:rFonts w:ascii="Segoe UI" w:hAnsi="Segoe UI"/>
        <w:b/>
        <w:noProof/>
        <w:sz w:val="36"/>
        <w:szCs w:val="36"/>
        <w:lang w:val="fr-FR" w:eastAsia="fr-FR"/>
      </w:rPr>
    </w:pPr>
    <w:r w:rsidRPr="00E04AB8">
      <w:rPr>
        <w:rFonts w:ascii="Segoe UI" w:hAnsi="Segoe UI"/>
        <w:b/>
        <w:noProof/>
        <w:sz w:val="36"/>
        <w:szCs w:val="36"/>
        <w:lang w:val="fr-FR" w:eastAsia="fr-FR"/>
      </w:rPr>
      <w:tab/>
    </w:r>
    <w:r w:rsidRPr="00E04AB8">
      <w:rPr>
        <w:rFonts w:ascii="Segoe UI" w:hAnsi="Segoe UI"/>
        <w:b/>
        <w:noProof/>
        <w:sz w:val="36"/>
        <w:szCs w:val="36"/>
        <w:lang w:val="fr-FR" w:eastAsia="fr-FR"/>
      </w:rPr>
      <w:tab/>
      <w:t xml:space="preserve">         </w:t>
    </w:r>
    <w:r>
      <w:rPr>
        <w:rFonts w:ascii="Segoe UI" w:hAnsi="Segoe UI"/>
        <w:b/>
        <w:noProof/>
        <w:sz w:val="36"/>
        <w:szCs w:val="36"/>
        <w:lang w:val="fr-FR" w:eastAsia="fr-FR"/>
      </w:rPr>
      <w:t xml:space="preserve">    Programmation  Mars 2013</w:t>
    </w:r>
    <w:r w:rsidRPr="00E04AB8">
      <w:rPr>
        <w:rFonts w:ascii="Segoe UI" w:hAnsi="Segoe UI"/>
        <w:b/>
        <w:noProof/>
        <w:sz w:val="36"/>
        <w:szCs w:val="36"/>
        <w:lang w:val="fr-FR" w:eastAsia="fr-FR"/>
      </w:rPr>
      <w:t xml:space="preserve"> -Entrée Libre</w:t>
    </w:r>
  </w:p>
  <w:p w:rsidR="002C7B62" w:rsidRDefault="002C7B62" w:rsidP="006A1F71">
    <w:pPr>
      <w:spacing w:line="240" w:lineRule="auto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fr-FR" w:eastAsia="x-none" w:bidi="x-none"/>
      </w:rPr>
    </w:pPr>
  </w:p>
  <w:p w:rsidR="002C7B62" w:rsidRPr="006D1056" w:rsidRDefault="002C7B62" w:rsidP="00C20649">
    <w:pPr>
      <w:rPr>
        <w:snapToGrid w:val="0"/>
        <w:w w:val="0"/>
        <w:u w:color="000000"/>
        <w:bdr w:val="none" w:sz="0" w:space="0" w:color="000000"/>
        <w:shd w:val="clear" w:color="000000" w:fill="000000"/>
        <w:lang w:val="fr-FR"/>
      </w:rPr>
    </w:pPr>
  </w:p>
  <w:p w:rsidR="002C7B62" w:rsidRPr="006D1056" w:rsidRDefault="002C7B62" w:rsidP="00A105D4">
    <w:pPr>
      <w:spacing w:line="240" w:lineRule="auto"/>
      <w:rPr>
        <w:rFonts w:ascii="Segoe UI" w:hAnsi="Segoe UI"/>
        <w:b/>
        <w:noProof/>
        <w:sz w:val="36"/>
        <w:szCs w:val="36"/>
        <w:lang w:val="fr-FR" w:eastAsia="fr-FR"/>
      </w:rPr>
    </w:pPr>
    <w:proofErr w:type="spellStart"/>
    <w:r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fr-FR" w:eastAsia="x-none" w:bidi="x-none"/>
      </w:rPr>
      <w:t>Entree</w:t>
    </w:r>
    <w:proofErr w:type="spellEnd"/>
    <w:r w:rsidRPr="007938BE">
      <w:rPr>
        <w:rFonts w:ascii="Calibri" w:eastAsia="Calibri" w:hAnsi="Calibri"/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502ECB08" wp14:editId="2E2FD650">
          <wp:simplePos x="0" y="0"/>
          <wp:positionH relativeFrom="column">
            <wp:posOffset>-347345</wp:posOffset>
          </wp:positionH>
          <wp:positionV relativeFrom="paragraph">
            <wp:posOffset>624205</wp:posOffset>
          </wp:positionV>
          <wp:extent cx="6900545" cy="606298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40000" contrast="-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0545" cy="6062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attachedTemplate r:id="rId1"/>
  <w:mailMerge>
    <w:mainDocumentType w:val="formLetters"/>
    <w:dataType w:val="textFile"/>
    <w:activeRecord w:val="-1"/>
  </w:mailMerge>
  <w:defaultTabStop w:val="720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72B"/>
    <w:rsid w:val="00005F1F"/>
    <w:rsid w:val="00017E89"/>
    <w:rsid w:val="000647EF"/>
    <w:rsid w:val="000919CF"/>
    <w:rsid w:val="000A2A41"/>
    <w:rsid w:val="000A33AC"/>
    <w:rsid w:val="000A760A"/>
    <w:rsid w:val="000C78DE"/>
    <w:rsid w:val="000D5DC5"/>
    <w:rsid w:val="000E1F88"/>
    <w:rsid w:val="00114800"/>
    <w:rsid w:val="001374EC"/>
    <w:rsid w:val="00140414"/>
    <w:rsid w:val="00142473"/>
    <w:rsid w:val="00153B7F"/>
    <w:rsid w:val="001838BE"/>
    <w:rsid w:val="0018596C"/>
    <w:rsid w:val="001A3B80"/>
    <w:rsid w:val="001A4CA1"/>
    <w:rsid w:val="001C3440"/>
    <w:rsid w:val="001C6578"/>
    <w:rsid w:val="001C6CC2"/>
    <w:rsid w:val="001C724B"/>
    <w:rsid w:val="001D38E6"/>
    <w:rsid w:val="001E1121"/>
    <w:rsid w:val="001E1AE1"/>
    <w:rsid w:val="001E443A"/>
    <w:rsid w:val="00206F2C"/>
    <w:rsid w:val="00251C6C"/>
    <w:rsid w:val="00252851"/>
    <w:rsid w:val="00262C73"/>
    <w:rsid w:val="002A1C45"/>
    <w:rsid w:val="002C7B62"/>
    <w:rsid w:val="002D69AC"/>
    <w:rsid w:val="002F1D90"/>
    <w:rsid w:val="00306505"/>
    <w:rsid w:val="00314403"/>
    <w:rsid w:val="00324A69"/>
    <w:rsid w:val="00325361"/>
    <w:rsid w:val="00331E25"/>
    <w:rsid w:val="00353677"/>
    <w:rsid w:val="00390C27"/>
    <w:rsid w:val="00396E15"/>
    <w:rsid w:val="003A03D3"/>
    <w:rsid w:val="003A32D3"/>
    <w:rsid w:val="003B09AF"/>
    <w:rsid w:val="003C0DA6"/>
    <w:rsid w:val="003C4072"/>
    <w:rsid w:val="003D366B"/>
    <w:rsid w:val="003D3B30"/>
    <w:rsid w:val="003F01CF"/>
    <w:rsid w:val="003F0E58"/>
    <w:rsid w:val="003F28CA"/>
    <w:rsid w:val="00423208"/>
    <w:rsid w:val="00433006"/>
    <w:rsid w:val="00470303"/>
    <w:rsid w:val="00476F49"/>
    <w:rsid w:val="00493F22"/>
    <w:rsid w:val="00494848"/>
    <w:rsid w:val="0049664F"/>
    <w:rsid w:val="004A2DF9"/>
    <w:rsid w:val="004A384A"/>
    <w:rsid w:val="004A77A9"/>
    <w:rsid w:val="004B7531"/>
    <w:rsid w:val="004C1A62"/>
    <w:rsid w:val="004E616A"/>
    <w:rsid w:val="004F4405"/>
    <w:rsid w:val="004F4E75"/>
    <w:rsid w:val="004F6315"/>
    <w:rsid w:val="00513829"/>
    <w:rsid w:val="0054436A"/>
    <w:rsid w:val="00570206"/>
    <w:rsid w:val="005A23DA"/>
    <w:rsid w:val="005A361D"/>
    <w:rsid w:val="005B783E"/>
    <w:rsid w:val="005E43C8"/>
    <w:rsid w:val="005F26CF"/>
    <w:rsid w:val="005F7B45"/>
    <w:rsid w:val="0060162A"/>
    <w:rsid w:val="00622B89"/>
    <w:rsid w:val="00622D1B"/>
    <w:rsid w:val="0063777A"/>
    <w:rsid w:val="006419C8"/>
    <w:rsid w:val="00641D49"/>
    <w:rsid w:val="0065346B"/>
    <w:rsid w:val="006544FA"/>
    <w:rsid w:val="00654F4D"/>
    <w:rsid w:val="00664CBA"/>
    <w:rsid w:val="006837B7"/>
    <w:rsid w:val="006849D5"/>
    <w:rsid w:val="00692BE0"/>
    <w:rsid w:val="00694F97"/>
    <w:rsid w:val="006A0952"/>
    <w:rsid w:val="006A1F71"/>
    <w:rsid w:val="006B15D3"/>
    <w:rsid w:val="006B26D7"/>
    <w:rsid w:val="006D0252"/>
    <w:rsid w:val="006D1056"/>
    <w:rsid w:val="006D59EA"/>
    <w:rsid w:val="006E1D02"/>
    <w:rsid w:val="006E5822"/>
    <w:rsid w:val="00703BAE"/>
    <w:rsid w:val="0070757D"/>
    <w:rsid w:val="007107EC"/>
    <w:rsid w:val="0071145F"/>
    <w:rsid w:val="007157C9"/>
    <w:rsid w:val="00724202"/>
    <w:rsid w:val="00726C58"/>
    <w:rsid w:val="0073795B"/>
    <w:rsid w:val="007409FC"/>
    <w:rsid w:val="00764802"/>
    <w:rsid w:val="007670D2"/>
    <w:rsid w:val="0077292E"/>
    <w:rsid w:val="00782EBD"/>
    <w:rsid w:val="00787724"/>
    <w:rsid w:val="007938BE"/>
    <w:rsid w:val="007B3452"/>
    <w:rsid w:val="007B4D36"/>
    <w:rsid w:val="007B6E70"/>
    <w:rsid w:val="007D2DE6"/>
    <w:rsid w:val="007F777B"/>
    <w:rsid w:val="0080429F"/>
    <w:rsid w:val="008139DB"/>
    <w:rsid w:val="00820346"/>
    <w:rsid w:val="008359F7"/>
    <w:rsid w:val="00836741"/>
    <w:rsid w:val="00843FF5"/>
    <w:rsid w:val="0086298A"/>
    <w:rsid w:val="0088774A"/>
    <w:rsid w:val="008A1751"/>
    <w:rsid w:val="008C22AB"/>
    <w:rsid w:val="008C26F3"/>
    <w:rsid w:val="008E3388"/>
    <w:rsid w:val="008E4B9E"/>
    <w:rsid w:val="008E76B9"/>
    <w:rsid w:val="008F2897"/>
    <w:rsid w:val="008F53E9"/>
    <w:rsid w:val="009040F0"/>
    <w:rsid w:val="009069E8"/>
    <w:rsid w:val="00926333"/>
    <w:rsid w:val="009420C2"/>
    <w:rsid w:val="00952E8C"/>
    <w:rsid w:val="00973682"/>
    <w:rsid w:val="009927A7"/>
    <w:rsid w:val="009D02DF"/>
    <w:rsid w:val="009D4411"/>
    <w:rsid w:val="00A053A1"/>
    <w:rsid w:val="00A105D4"/>
    <w:rsid w:val="00A2719B"/>
    <w:rsid w:val="00A43447"/>
    <w:rsid w:val="00A470C1"/>
    <w:rsid w:val="00A645FC"/>
    <w:rsid w:val="00A6565B"/>
    <w:rsid w:val="00A75503"/>
    <w:rsid w:val="00A755EE"/>
    <w:rsid w:val="00A77D49"/>
    <w:rsid w:val="00A875E0"/>
    <w:rsid w:val="00AA1AFE"/>
    <w:rsid w:val="00AB2091"/>
    <w:rsid w:val="00AB4748"/>
    <w:rsid w:val="00AB65F0"/>
    <w:rsid w:val="00AC138C"/>
    <w:rsid w:val="00AC1E84"/>
    <w:rsid w:val="00AC33D7"/>
    <w:rsid w:val="00AD7953"/>
    <w:rsid w:val="00AD79DB"/>
    <w:rsid w:val="00AE7D6B"/>
    <w:rsid w:val="00AF4853"/>
    <w:rsid w:val="00B1509A"/>
    <w:rsid w:val="00B56992"/>
    <w:rsid w:val="00B7106A"/>
    <w:rsid w:val="00B77BE1"/>
    <w:rsid w:val="00B8172B"/>
    <w:rsid w:val="00B8592C"/>
    <w:rsid w:val="00B922FF"/>
    <w:rsid w:val="00BB4811"/>
    <w:rsid w:val="00BC0928"/>
    <w:rsid w:val="00BC4189"/>
    <w:rsid w:val="00BD4297"/>
    <w:rsid w:val="00BE4AA9"/>
    <w:rsid w:val="00BF434A"/>
    <w:rsid w:val="00BF6763"/>
    <w:rsid w:val="00C20649"/>
    <w:rsid w:val="00C2225E"/>
    <w:rsid w:val="00C22B49"/>
    <w:rsid w:val="00C351C6"/>
    <w:rsid w:val="00C53367"/>
    <w:rsid w:val="00C776F5"/>
    <w:rsid w:val="00C851FA"/>
    <w:rsid w:val="00C94FB1"/>
    <w:rsid w:val="00CC2F05"/>
    <w:rsid w:val="00CC37F0"/>
    <w:rsid w:val="00CC4192"/>
    <w:rsid w:val="00CD0399"/>
    <w:rsid w:val="00CD377D"/>
    <w:rsid w:val="00D226DE"/>
    <w:rsid w:val="00D40079"/>
    <w:rsid w:val="00D868E7"/>
    <w:rsid w:val="00D953FC"/>
    <w:rsid w:val="00DA5B2A"/>
    <w:rsid w:val="00DA7E32"/>
    <w:rsid w:val="00DD2C37"/>
    <w:rsid w:val="00DD4B12"/>
    <w:rsid w:val="00E0035D"/>
    <w:rsid w:val="00E04AB8"/>
    <w:rsid w:val="00E0584C"/>
    <w:rsid w:val="00E323C8"/>
    <w:rsid w:val="00E32E60"/>
    <w:rsid w:val="00E42360"/>
    <w:rsid w:val="00E50952"/>
    <w:rsid w:val="00E61E70"/>
    <w:rsid w:val="00E90E52"/>
    <w:rsid w:val="00E953D0"/>
    <w:rsid w:val="00ED7139"/>
    <w:rsid w:val="00EF6237"/>
    <w:rsid w:val="00F22EBC"/>
    <w:rsid w:val="00F351DC"/>
    <w:rsid w:val="00F422FA"/>
    <w:rsid w:val="00F50E92"/>
    <w:rsid w:val="00F63DF4"/>
    <w:rsid w:val="00F67079"/>
    <w:rsid w:val="00F726F6"/>
    <w:rsid w:val="00F77DB8"/>
    <w:rsid w:val="00F81D13"/>
    <w:rsid w:val="00F93242"/>
    <w:rsid w:val="00F93E88"/>
    <w:rsid w:val="00FA587D"/>
    <w:rsid w:val="00FA6A28"/>
    <w:rsid w:val="00FB44F4"/>
    <w:rsid w:val="00FC50CA"/>
    <w:rsid w:val="00FD6F8B"/>
    <w:rsid w:val="00FE7673"/>
    <w:rsid w:val="00FF3B67"/>
    <w:rsid w:val="00FF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829"/>
    <w:rPr>
      <w:lang w:eastAsia="zh-CN"/>
    </w:rPr>
  </w:style>
  <w:style w:type="paragraph" w:styleId="Titre1">
    <w:name w:val="heading 1"/>
    <w:basedOn w:val="Normal"/>
    <w:link w:val="Titre1Car"/>
    <w:uiPriority w:val="9"/>
    <w:qFormat/>
    <w:rsid w:val="00724202"/>
    <w:pPr>
      <w:spacing w:after="75" w:line="264" w:lineRule="auto"/>
      <w:outlineLvl w:val="0"/>
    </w:pPr>
    <w:rPr>
      <w:rFonts w:ascii="Times New Roman" w:eastAsia="Times New Roman" w:hAnsi="Times New Roman" w:cs="Times New Roman"/>
      <w:color w:val="000000"/>
      <w:kern w:val="36"/>
      <w:sz w:val="39"/>
      <w:szCs w:val="39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0D2"/>
    <w:pPr>
      <w:spacing w:after="0" w:line="240" w:lineRule="auto"/>
    </w:pPr>
    <w:rPr>
      <w:rFonts w:ascii="Tahoma" w:hAnsi="Tahoma" w:cs="Tahoma"/>
      <w:sz w:val="16"/>
      <w:szCs w:val="16"/>
      <w:lang w:eastAsia="ja-JP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0D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7670D2"/>
  </w:style>
  <w:style w:type="paragraph" w:styleId="Pieddepage">
    <w:name w:val="footer"/>
    <w:basedOn w:val="Normal"/>
    <w:link w:val="PieddepageCar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7670D2"/>
  </w:style>
  <w:style w:type="character" w:styleId="Lienhypertexte">
    <w:name w:val="Hyperlink"/>
    <w:basedOn w:val="Policepardfaut"/>
    <w:uiPriority w:val="99"/>
    <w:unhideWhenUsed/>
    <w:rsid w:val="007670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A6A28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513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mbrageclair">
    <w:name w:val="Light Shading"/>
    <w:basedOn w:val="TableauNormal"/>
    <w:uiPriority w:val="60"/>
    <w:rsid w:val="00C22B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C22B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C22B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C22B4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C22B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C22B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rmalWeb">
    <w:name w:val="Normal (Web)"/>
    <w:basedOn w:val="Normal"/>
    <w:uiPriority w:val="99"/>
    <w:unhideWhenUsed/>
    <w:rsid w:val="009D4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st">
    <w:name w:val="st"/>
    <w:basedOn w:val="Policepardfaut"/>
    <w:rsid w:val="007F777B"/>
  </w:style>
  <w:style w:type="character" w:styleId="lev">
    <w:name w:val="Strong"/>
    <w:basedOn w:val="Policepardfaut"/>
    <w:uiPriority w:val="22"/>
    <w:qFormat/>
    <w:rsid w:val="007F777B"/>
    <w:rPr>
      <w:b/>
      <w:bCs/>
    </w:rPr>
  </w:style>
  <w:style w:type="paragraph" w:styleId="Sansinterligne">
    <w:name w:val="No Spacing"/>
    <w:uiPriority w:val="1"/>
    <w:qFormat/>
    <w:rsid w:val="00C20649"/>
    <w:pPr>
      <w:spacing w:after="0" w:line="240" w:lineRule="auto"/>
    </w:pPr>
    <w:rPr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724202"/>
    <w:rPr>
      <w:rFonts w:ascii="Times New Roman" w:eastAsia="Times New Roman" w:hAnsi="Times New Roman" w:cs="Times New Roman"/>
      <w:color w:val="000000"/>
      <w:kern w:val="36"/>
      <w:sz w:val="39"/>
      <w:szCs w:val="39"/>
      <w:lang w:val="fr-FR" w:eastAsia="fr-FR"/>
    </w:rPr>
  </w:style>
  <w:style w:type="character" w:customStyle="1" w:styleId="ecxyiv282874007">
    <w:name w:val="ecxyiv282874007"/>
    <w:basedOn w:val="Policepardfaut"/>
    <w:rsid w:val="007242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829"/>
    <w:rPr>
      <w:lang w:eastAsia="zh-CN"/>
    </w:rPr>
  </w:style>
  <w:style w:type="paragraph" w:styleId="Titre1">
    <w:name w:val="heading 1"/>
    <w:basedOn w:val="Normal"/>
    <w:link w:val="Titre1Car"/>
    <w:uiPriority w:val="9"/>
    <w:qFormat/>
    <w:rsid w:val="00724202"/>
    <w:pPr>
      <w:spacing w:after="75" w:line="264" w:lineRule="auto"/>
      <w:outlineLvl w:val="0"/>
    </w:pPr>
    <w:rPr>
      <w:rFonts w:ascii="Times New Roman" w:eastAsia="Times New Roman" w:hAnsi="Times New Roman" w:cs="Times New Roman"/>
      <w:color w:val="000000"/>
      <w:kern w:val="36"/>
      <w:sz w:val="39"/>
      <w:szCs w:val="39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0D2"/>
    <w:pPr>
      <w:spacing w:after="0" w:line="240" w:lineRule="auto"/>
    </w:pPr>
    <w:rPr>
      <w:rFonts w:ascii="Tahoma" w:hAnsi="Tahoma" w:cs="Tahoma"/>
      <w:sz w:val="16"/>
      <w:szCs w:val="16"/>
      <w:lang w:eastAsia="ja-JP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0D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7670D2"/>
  </w:style>
  <w:style w:type="paragraph" w:styleId="Pieddepage">
    <w:name w:val="footer"/>
    <w:basedOn w:val="Normal"/>
    <w:link w:val="PieddepageCar"/>
    <w:uiPriority w:val="99"/>
    <w:unhideWhenUsed/>
    <w:rsid w:val="007670D2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7670D2"/>
  </w:style>
  <w:style w:type="character" w:styleId="Lienhypertexte">
    <w:name w:val="Hyperlink"/>
    <w:basedOn w:val="Policepardfaut"/>
    <w:uiPriority w:val="99"/>
    <w:unhideWhenUsed/>
    <w:rsid w:val="007670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A6A28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513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mbrageclair">
    <w:name w:val="Light Shading"/>
    <w:basedOn w:val="TableauNormal"/>
    <w:uiPriority w:val="60"/>
    <w:rsid w:val="00C22B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C22B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C22B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C22B4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C22B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C22B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rmalWeb">
    <w:name w:val="Normal (Web)"/>
    <w:basedOn w:val="Normal"/>
    <w:uiPriority w:val="99"/>
    <w:unhideWhenUsed/>
    <w:rsid w:val="009D4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st">
    <w:name w:val="st"/>
    <w:basedOn w:val="Policepardfaut"/>
    <w:rsid w:val="007F777B"/>
  </w:style>
  <w:style w:type="character" w:styleId="lev">
    <w:name w:val="Strong"/>
    <w:basedOn w:val="Policepardfaut"/>
    <w:uiPriority w:val="22"/>
    <w:qFormat/>
    <w:rsid w:val="007F777B"/>
    <w:rPr>
      <w:b/>
      <w:bCs/>
    </w:rPr>
  </w:style>
  <w:style w:type="paragraph" w:styleId="Sansinterligne">
    <w:name w:val="No Spacing"/>
    <w:uiPriority w:val="1"/>
    <w:qFormat/>
    <w:rsid w:val="00C20649"/>
    <w:pPr>
      <w:spacing w:after="0" w:line="240" w:lineRule="auto"/>
    </w:pPr>
    <w:rPr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724202"/>
    <w:rPr>
      <w:rFonts w:ascii="Times New Roman" w:eastAsia="Times New Roman" w:hAnsi="Times New Roman" w:cs="Times New Roman"/>
      <w:color w:val="000000"/>
      <w:kern w:val="36"/>
      <w:sz w:val="39"/>
      <w:szCs w:val="39"/>
      <w:lang w:val="fr-FR" w:eastAsia="fr-FR"/>
    </w:rPr>
  </w:style>
  <w:style w:type="character" w:customStyle="1" w:styleId="ecxyiv282874007">
    <w:name w:val="ecxyiv282874007"/>
    <w:basedOn w:val="Policepardfaut"/>
    <w:rsid w:val="00724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2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8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34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3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46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32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81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24573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45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567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156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02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266230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725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37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6271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360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490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280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98989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5756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10808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38513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5409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1410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86242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023908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939497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0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9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38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40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519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4232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991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50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118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520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017317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1353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5729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27457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006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3896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0070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8111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2343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2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4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16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49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4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98271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52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609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10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697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525171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595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0814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7017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099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338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8643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1174053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8626065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1456566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1731567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8550584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4051522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8511195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35888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4448772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3250437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3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25223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7464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7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3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4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6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38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15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09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32975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4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468698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12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9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19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76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52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389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873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1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3291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827264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8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1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17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4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74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94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9085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0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838757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28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978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05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929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34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54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DCDCD"/>
            <w:bottom w:val="none" w:sz="0" w:space="0" w:color="auto"/>
            <w:right w:val="single" w:sz="6" w:space="0" w:color="CDCDCD"/>
          </w:divBdr>
          <w:divsChild>
            <w:div w:id="6639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0" w:color="DEDEDE"/>
                    <w:bottom w:val="none" w:sz="0" w:space="0" w:color="auto"/>
                    <w:right w:val="dotted" w:sz="6" w:space="0" w:color="DEDEDE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icrosoft\OEMOffice14\OStarter\fr-FR\Welcome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F033F9F36C4414E9DF64E6B102E8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5E8AD1-9886-431D-BDC8-C910B05B3F59}"/>
      </w:docPartPr>
      <w:docPartBody>
        <w:p w:rsidR="006659F2" w:rsidRDefault="006659F2" w:rsidP="006659F2">
          <w:pPr>
            <w:pStyle w:val="8F033F9F36C4414E9DF64E6B102E86E1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F2"/>
    <w:rsid w:val="000937D2"/>
    <w:rsid w:val="000C4571"/>
    <w:rsid w:val="000D353F"/>
    <w:rsid w:val="000D542F"/>
    <w:rsid w:val="0010546E"/>
    <w:rsid w:val="00254499"/>
    <w:rsid w:val="00397A2C"/>
    <w:rsid w:val="003E0EB4"/>
    <w:rsid w:val="006659F2"/>
    <w:rsid w:val="00676EAE"/>
    <w:rsid w:val="0070445A"/>
    <w:rsid w:val="00780D15"/>
    <w:rsid w:val="008751BB"/>
    <w:rsid w:val="00890A70"/>
    <w:rsid w:val="009E797E"/>
    <w:rsid w:val="00A0259F"/>
    <w:rsid w:val="00A27018"/>
    <w:rsid w:val="00AD1767"/>
    <w:rsid w:val="00BC73F2"/>
    <w:rsid w:val="00CD3F15"/>
    <w:rsid w:val="00D2034C"/>
    <w:rsid w:val="00DA3DB9"/>
    <w:rsid w:val="00DC16FE"/>
    <w:rsid w:val="00F2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F033F9F36C4414E9DF64E6B102E86E1">
    <w:name w:val="8F033F9F36C4414E9DF64E6B102E86E1"/>
    <w:rsid w:val="006659F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F033F9F36C4414E9DF64E6B102E86E1">
    <w:name w:val="8F033F9F36C4414E9DF64E6B102E86E1"/>
    <w:rsid w:val="006659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WelcomeDocument</Template>
  <TotalTime>0</TotalTime>
  <Pages>2</Pages>
  <Words>277</Words>
  <Characters>1525</Characters>
  <Application>Microsoft Office Word</Application>
  <DocSecurity>0</DocSecurity>
  <Lines>12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2013-01-28T18:34:00Z</dcterms:created>
  <dcterms:modified xsi:type="dcterms:W3CDTF">2013-01-28T23:24:00Z</dcterms:modified>
</cp:coreProperties>
</file>